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1286" w14:textId="3DE9BB1E" w:rsidR="0014409D" w:rsidRDefault="00607167">
      <w:pPr>
        <w:pStyle w:val="a3"/>
        <w:spacing w:line="283" w:lineRule="exact"/>
        <w:jc w:val="center"/>
        <w:rPr>
          <w:lang w:eastAsia="zh-TW"/>
        </w:rPr>
      </w:pPr>
      <w:r>
        <w:rPr>
          <w:rFonts w:ascii="ＭＳ 明朝" w:hAnsi="ＭＳ 明朝" w:hint="eastAsia"/>
          <w:sz w:val="26"/>
          <w:szCs w:val="26"/>
          <w:lang w:eastAsia="zh-TW"/>
        </w:rPr>
        <w:t>令和</w:t>
      </w:r>
      <w:r w:rsidR="002E05E3">
        <w:rPr>
          <w:rFonts w:ascii="ＭＳ 明朝" w:hAnsi="ＭＳ 明朝" w:hint="eastAsia"/>
          <w:sz w:val="26"/>
          <w:szCs w:val="26"/>
        </w:rPr>
        <w:t>８</w:t>
      </w:r>
      <w:r w:rsidR="0014409D">
        <w:rPr>
          <w:rFonts w:ascii="ＭＳ 明朝" w:hAnsi="ＭＳ 明朝" w:hint="eastAsia"/>
          <w:sz w:val="26"/>
          <w:szCs w:val="26"/>
          <w:lang w:eastAsia="zh-TW"/>
        </w:rPr>
        <w:t>年度　第</w:t>
      </w:r>
      <w:r w:rsidR="00597751">
        <w:rPr>
          <w:rFonts w:ascii="ＭＳ 明朝" w:hAnsi="ＭＳ 明朝" w:hint="eastAsia"/>
          <w:sz w:val="26"/>
          <w:szCs w:val="26"/>
          <w:lang w:eastAsia="zh-TW"/>
        </w:rPr>
        <w:t>５</w:t>
      </w:r>
      <w:r w:rsidR="002E05E3">
        <w:rPr>
          <w:rFonts w:ascii="ＭＳ 明朝" w:hAnsi="ＭＳ 明朝" w:hint="eastAsia"/>
          <w:sz w:val="26"/>
          <w:szCs w:val="26"/>
        </w:rPr>
        <w:t>４</w:t>
      </w:r>
      <w:r w:rsidR="0014409D">
        <w:rPr>
          <w:rFonts w:ascii="ＭＳ 明朝" w:hAnsi="ＭＳ 明朝" w:hint="eastAsia"/>
          <w:sz w:val="26"/>
          <w:szCs w:val="26"/>
          <w:lang w:eastAsia="zh-TW"/>
        </w:rPr>
        <w:t>回全国高等学校選抜卓球大会　四国地区</w:t>
      </w:r>
      <w:r w:rsidR="00A008FB">
        <w:rPr>
          <w:rFonts w:ascii="ＭＳ 明朝" w:hAnsi="ＭＳ 明朝" w:hint="eastAsia"/>
          <w:sz w:val="26"/>
          <w:szCs w:val="26"/>
          <w:lang w:eastAsia="zh-TW"/>
        </w:rPr>
        <w:t>予選</w:t>
      </w:r>
      <w:r w:rsidR="0014409D">
        <w:rPr>
          <w:rFonts w:ascii="ＭＳ 明朝" w:hAnsi="ＭＳ 明朝" w:hint="eastAsia"/>
          <w:sz w:val="26"/>
          <w:szCs w:val="26"/>
          <w:lang w:eastAsia="zh-TW"/>
        </w:rPr>
        <w:t>会</w:t>
      </w:r>
    </w:p>
    <w:p w14:paraId="16DB6A23" w14:textId="77777777" w:rsidR="0014409D" w:rsidRDefault="0014409D">
      <w:pPr>
        <w:pStyle w:val="a3"/>
        <w:spacing w:line="283" w:lineRule="exact"/>
        <w:rPr>
          <w:lang w:eastAsia="zh-TW"/>
        </w:rPr>
      </w:pPr>
    </w:p>
    <w:p w14:paraId="7A8370D1" w14:textId="77777777" w:rsidR="0014409D" w:rsidRDefault="0014409D">
      <w:pPr>
        <w:pStyle w:val="a3"/>
        <w:spacing w:line="330" w:lineRule="exact"/>
        <w:jc w:val="center"/>
      </w:pPr>
      <w:r>
        <w:rPr>
          <w:rFonts w:ascii="ＭＳ 明朝" w:hAnsi="ＭＳ 明朝" w:hint="eastAsia"/>
          <w:sz w:val="30"/>
          <w:szCs w:val="30"/>
        </w:rPr>
        <w:t>学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>校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>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 xml:space="preserve">抗　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>
        <w:rPr>
          <w:rFonts w:ascii="ＭＳ 明朝" w:hAnsi="ＭＳ 明朝" w:hint="eastAsia"/>
          <w:sz w:val="30"/>
          <w:szCs w:val="30"/>
        </w:rPr>
        <w:t>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>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>変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>更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ＭＳ 明朝" w:hAnsi="ＭＳ 明朝" w:hint="eastAsia"/>
          <w:sz w:val="30"/>
          <w:szCs w:val="30"/>
        </w:rPr>
        <w:t>届</w:t>
      </w:r>
    </w:p>
    <w:p w14:paraId="1F8BF34B" w14:textId="77777777" w:rsidR="0014409D" w:rsidRDefault="0014409D">
      <w:pPr>
        <w:pStyle w:val="a3"/>
        <w:spacing w:line="283" w:lineRule="exact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96"/>
        <w:gridCol w:w="6572"/>
      </w:tblGrid>
      <w:tr w:rsidR="0014409D" w14:paraId="06030FC9" w14:textId="77777777">
        <w:tblPrEx>
          <w:tblCellMar>
            <w:top w:w="0" w:type="dxa"/>
            <w:bottom w:w="0" w:type="dxa"/>
          </w:tblCellMar>
        </w:tblPrEx>
        <w:trPr>
          <w:trHeight w:hRule="exact" w:val="62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5757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県</w:t>
            </w:r>
            <w:r>
              <w:rPr>
                <w:rFonts w:eastAsia="Times New Roman" w:cs="Times New Roman"/>
              </w:rPr>
              <w:t xml:space="preserve">        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808F4D" w14:textId="77777777" w:rsidR="0014409D" w:rsidRDefault="0014409D">
            <w:pPr>
              <w:pStyle w:val="a3"/>
              <w:rPr>
                <w:rFonts w:hint="eastAsia"/>
              </w:rPr>
            </w:pPr>
          </w:p>
          <w:p w14:paraId="04066FFE" w14:textId="77777777" w:rsidR="00FC3F21" w:rsidRDefault="00FC3F21">
            <w:pPr>
              <w:pStyle w:val="a3"/>
              <w:rPr>
                <w:rFonts w:hint="eastAsia"/>
              </w:rPr>
            </w:pPr>
          </w:p>
        </w:tc>
      </w:tr>
      <w:tr w:rsidR="0014409D" w14:paraId="6B898A7E" w14:textId="77777777">
        <w:tblPrEx>
          <w:tblCellMar>
            <w:top w:w="0" w:type="dxa"/>
            <w:bottom w:w="0" w:type="dxa"/>
          </w:tblCellMar>
        </w:tblPrEx>
        <w:trPr>
          <w:trHeight w:hRule="exact" w:val="623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4173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学　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校</w:t>
            </w:r>
            <w:r>
              <w:rPr>
                <w:rFonts w:eastAsia="Times New Roman" w:cs="Times New Roman"/>
              </w:rPr>
              <w:t xml:space="preserve">   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5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B8B1CA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　　　　　　　　　　　　　　　　　　高等学校　　</w:t>
            </w:r>
            <w:r>
              <w:rPr>
                <w:rFonts w:eastAsia="Times New Roman" w:cs="Times New Roman"/>
              </w:rPr>
              <w:t xml:space="preserve">  </w:t>
            </w:r>
            <w:r>
              <w:rPr>
                <w:rFonts w:ascii="ＭＳ 明朝" w:hAnsi="ＭＳ 明朝" w:hint="eastAsia"/>
              </w:rPr>
              <w:t>男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・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女</w:t>
            </w:r>
          </w:p>
        </w:tc>
      </w:tr>
      <w:tr w:rsidR="0014409D" w14:paraId="4E1BBC64" w14:textId="77777777">
        <w:tblPrEx>
          <w:tblCellMar>
            <w:top w:w="0" w:type="dxa"/>
            <w:bottom w:w="0" w:type="dxa"/>
          </w:tblCellMar>
        </w:tblPrEx>
        <w:trPr>
          <w:trHeight w:hRule="exact" w:val="627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E436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専門委員長名</w:t>
            </w:r>
          </w:p>
        </w:tc>
        <w:tc>
          <w:tcPr>
            <w:tcW w:w="65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499667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</w:t>
            </w:r>
            <w:r>
              <w:rPr>
                <w:rFonts w:eastAsia="Times New Roman" w:cs="Times New Roman"/>
              </w:rPr>
              <w:t xml:space="preserve">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14409D" w14:paraId="0590427E" w14:textId="77777777">
        <w:tblPrEx>
          <w:tblCellMar>
            <w:top w:w="0" w:type="dxa"/>
            <w:bottom w:w="0" w:type="dxa"/>
          </w:tblCellMar>
        </w:tblPrEx>
        <w:trPr>
          <w:trHeight w:hRule="exact" w:val="627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3367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監</w:t>
            </w:r>
            <w:r>
              <w:rPr>
                <w:rFonts w:eastAsia="Times New Roman" w:cs="Times New Roman"/>
              </w:rPr>
              <w:t xml:space="preserve">   </w:t>
            </w:r>
            <w:r>
              <w:rPr>
                <w:rFonts w:ascii="ＭＳ 明朝" w:hAnsi="ＭＳ 明朝" w:hint="eastAsia"/>
              </w:rPr>
              <w:t>督</w:t>
            </w:r>
            <w:r>
              <w:rPr>
                <w:rFonts w:eastAsia="Times New Roman" w:cs="Times New Roman"/>
              </w:rPr>
              <w:t xml:space="preserve">   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5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1BBF8D" w14:textId="77777777" w:rsidR="0014409D" w:rsidRDefault="0014409D">
            <w:pPr>
              <w:pStyle w:val="a3"/>
              <w:spacing w:before="105" w:line="313" w:lineRule="exact"/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</w:t>
            </w:r>
            <w:r>
              <w:rPr>
                <w:rFonts w:eastAsia="Times New Roman" w:cs="Times New Roman"/>
              </w:rPr>
              <w:t xml:space="preserve">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</w:tbl>
    <w:p w14:paraId="0A538D14" w14:textId="77777777" w:rsidR="0014409D" w:rsidRDefault="0014409D">
      <w:pPr>
        <w:pStyle w:val="a3"/>
        <w:spacing w:line="179" w:lineRule="exact"/>
      </w:pPr>
    </w:p>
    <w:p w14:paraId="4257FFAC" w14:textId="77777777" w:rsidR="0014409D" w:rsidRDefault="0014409D">
      <w:pPr>
        <w:pStyle w:val="a3"/>
        <w:spacing w:line="283" w:lineRule="exact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48"/>
        <w:gridCol w:w="48"/>
        <w:gridCol w:w="636"/>
        <w:gridCol w:w="2968"/>
        <w:gridCol w:w="1060"/>
        <w:gridCol w:w="1908"/>
      </w:tblGrid>
      <w:tr w:rsidR="0014409D" w14:paraId="46CB4A16" w14:textId="77777777" w:rsidTr="00782F39">
        <w:tblPrEx>
          <w:tblCellMar>
            <w:top w:w="0" w:type="dxa"/>
            <w:bottom w:w="0" w:type="dxa"/>
          </w:tblCellMar>
        </w:tblPrEx>
        <w:trPr>
          <w:trHeight w:hRule="exact" w:val="683"/>
        </w:trPr>
        <w:tc>
          <w:tcPr>
            <w:tcW w:w="1648" w:type="dxa"/>
            <w:tcBorders>
              <w:bottom w:val="nil"/>
            </w:tcBorders>
          </w:tcPr>
          <w:p w14:paraId="44F8474B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</w:p>
          <w:p w14:paraId="03D3F1F9" w14:textId="77777777" w:rsidR="0014409D" w:rsidRPr="009E4050" w:rsidRDefault="0014409D" w:rsidP="00AE1E9B">
            <w:pPr>
              <w:pStyle w:val="a3"/>
              <w:ind w:firstLineChars="200" w:firstLine="420"/>
              <w:rPr>
                <w:rFonts w:cs="Times New Roman"/>
              </w:rPr>
            </w:pPr>
            <w:r>
              <w:rPr>
                <w:rFonts w:ascii="ＭＳ 明朝" w:hAnsi="ＭＳ 明朝" w:hint="eastAsia"/>
              </w:rPr>
              <w:t>現　　行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</w:tcPr>
          <w:p w14:paraId="74F69C3E" w14:textId="77777777" w:rsidR="0014409D" w:rsidRDefault="0014409D">
            <w:pPr>
              <w:pStyle w:val="a3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D4FEF8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</w:p>
          <w:p w14:paraId="0D464118" w14:textId="77777777" w:rsidR="0014409D" w:rsidRDefault="0014409D" w:rsidP="00782F39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9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B3BF6C1" w14:textId="77777777" w:rsidR="00AE1E9B" w:rsidRDefault="0014409D">
            <w:pPr>
              <w:pStyle w:val="a3"/>
              <w:rPr>
                <w:rFonts w:ascii="ＭＳ 明朝" w:hAnsi="ＭＳ 明朝"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</w:p>
          <w:p w14:paraId="26763D6E" w14:textId="77777777" w:rsidR="0014409D" w:rsidRDefault="0014409D" w:rsidP="00AE1E9B">
            <w:pPr>
              <w:pStyle w:val="a3"/>
              <w:ind w:firstLineChars="400" w:firstLine="840"/>
            </w:pPr>
            <w:r>
              <w:rPr>
                <w:rFonts w:ascii="ＭＳ 明朝" w:hAnsi="ＭＳ 明朝" w:hint="eastAsia"/>
              </w:rPr>
              <w:t>氏　　　　　名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11F6D58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</w:p>
          <w:p w14:paraId="4DB28E47" w14:textId="77777777" w:rsidR="0014409D" w:rsidRDefault="0014409D" w:rsidP="00AE1E9B">
            <w:pPr>
              <w:pStyle w:val="a3"/>
              <w:ind w:firstLineChars="100" w:firstLine="210"/>
            </w:pPr>
            <w:r>
              <w:rPr>
                <w:rFonts w:ascii="ＭＳ 明朝" w:hAnsi="ＭＳ 明朝" w:hint="eastAsia"/>
              </w:rPr>
              <w:t>学　年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609144E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</w:p>
          <w:p w14:paraId="355CDE5C" w14:textId="77777777" w:rsidR="0014409D" w:rsidRDefault="0014409D" w:rsidP="00AE1E9B">
            <w:pPr>
              <w:pStyle w:val="a3"/>
              <w:ind w:firstLineChars="100" w:firstLine="210"/>
            </w:pPr>
            <w:r>
              <w:rPr>
                <w:rFonts w:ascii="ＭＳ 明朝" w:hAnsi="ＭＳ 明朝" w:hint="eastAsia"/>
              </w:rPr>
              <w:t>生　年　月　日</w:t>
            </w:r>
          </w:p>
        </w:tc>
      </w:tr>
      <w:tr w:rsidR="0014409D" w14:paraId="7EE6E17C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621"/>
        </w:trPr>
        <w:tc>
          <w:tcPr>
            <w:tcW w:w="1696" w:type="dxa"/>
            <w:gridSpan w:val="2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7FE5FF96" w14:textId="77777777" w:rsidR="0014409D" w:rsidRDefault="0014409D">
            <w:pPr>
              <w:pStyle w:val="a3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1647" w14:textId="77777777" w:rsidR="0014409D" w:rsidRDefault="0014409D">
            <w:pPr>
              <w:pStyle w:val="a3"/>
            </w:pPr>
          </w:p>
        </w:tc>
        <w:tc>
          <w:tcPr>
            <w:tcW w:w="2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E27424" w14:textId="77777777" w:rsidR="0014409D" w:rsidRDefault="0014409D">
            <w:pPr>
              <w:pStyle w:val="a3"/>
            </w:pP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8E5476" w14:textId="77777777" w:rsidR="0014409D" w:rsidRDefault="0014409D">
            <w:pPr>
              <w:pStyle w:val="a3"/>
            </w:pP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4ADC01" w14:textId="77777777" w:rsidR="0014409D" w:rsidRDefault="0014409D">
            <w:pPr>
              <w:pStyle w:val="a3"/>
            </w:pPr>
          </w:p>
        </w:tc>
      </w:tr>
      <w:tr w:rsidR="0014409D" w14:paraId="20A43646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622"/>
        </w:trPr>
        <w:tc>
          <w:tcPr>
            <w:tcW w:w="169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654B0E" w14:textId="77777777" w:rsidR="0014409D" w:rsidRDefault="0014409D">
            <w:pPr>
              <w:pStyle w:val="a3"/>
              <w:wordWrap/>
              <w:spacing w:line="240" w:lineRule="auto"/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3F6A" w14:textId="77777777" w:rsidR="0014409D" w:rsidRDefault="0014409D">
            <w:pPr>
              <w:pStyle w:val="a3"/>
            </w:pP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768B92" w14:textId="77777777" w:rsidR="0014409D" w:rsidRDefault="0014409D">
            <w:pPr>
              <w:pStyle w:val="a3"/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D50D25" w14:textId="77777777" w:rsidR="0014409D" w:rsidRDefault="0014409D">
            <w:pPr>
              <w:pStyle w:val="a3"/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662B9F" w14:textId="77777777" w:rsidR="0014409D" w:rsidRDefault="0014409D">
            <w:pPr>
              <w:pStyle w:val="a3"/>
            </w:pPr>
          </w:p>
        </w:tc>
      </w:tr>
      <w:tr w:rsidR="0014409D" w14:paraId="17F5F542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627"/>
        </w:trPr>
        <w:tc>
          <w:tcPr>
            <w:tcW w:w="169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6C2E828" w14:textId="77777777" w:rsidR="0014409D" w:rsidRDefault="0014409D">
            <w:pPr>
              <w:pStyle w:val="a3"/>
              <w:wordWrap/>
              <w:spacing w:line="240" w:lineRule="auto"/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2060" w14:textId="77777777" w:rsidR="0014409D" w:rsidRDefault="0014409D">
            <w:pPr>
              <w:pStyle w:val="a3"/>
            </w:pP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53AE2F" w14:textId="77777777" w:rsidR="0014409D" w:rsidRDefault="0014409D">
            <w:pPr>
              <w:pStyle w:val="a3"/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4E1A76" w14:textId="77777777" w:rsidR="0014409D" w:rsidRDefault="0014409D">
            <w:pPr>
              <w:pStyle w:val="a3"/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5A1575" w14:textId="77777777" w:rsidR="0014409D" w:rsidRDefault="0014409D">
            <w:pPr>
              <w:pStyle w:val="a3"/>
            </w:pPr>
          </w:p>
        </w:tc>
      </w:tr>
    </w:tbl>
    <w:p w14:paraId="51CEB0F4" w14:textId="77777777" w:rsidR="0014409D" w:rsidRDefault="0014409D">
      <w:pPr>
        <w:pStyle w:val="a3"/>
        <w:spacing w:line="179" w:lineRule="exact"/>
      </w:pPr>
    </w:p>
    <w:p w14:paraId="01676187" w14:textId="77777777" w:rsidR="0014409D" w:rsidRDefault="0014409D">
      <w:pPr>
        <w:pStyle w:val="a3"/>
        <w:spacing w:line="283" w:lineRule="exact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48"/>
        <w:gridCol w:w="48"/>
        <w:gridCol w:w="636"/>
        <w:gridCol w:w="2968"/>
        <w:gridCol w:w="1060"/>
        <w:gridCol w:w="1908"/>
      </w:tblGrid>
      <w:tr w:rsidR="0014409D" w14:paraId="0BC90442" w14:textId="77777777" w:rsidTr="00782F39">
        <w:tblPrEx>
          <w:tblCellMar>
            <w:top w:w="0" w:type="dxa"/>
            <w:bottom w:w="0" w:type="dxa"/>
          </w:tblCellMar>
        </w:tblPrEx>
        <w:trPr>
          <w:trHeight w:hRule="exact" w:val="627"/>
        </w:trPr>
        <w:tc>
          <w:tcPr>
            <w:tcW w:w="1648" w:type="dxa"/>
            <w:tcBorders>
              <w:bottom w:val="nil"/>
            </w:tcBorders>
          </w:tcPr>
          <w:p w14:paraId="76152632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</w:p>
          <w:p w14:paraId="2467482C" w14:textId="77777777" w:rsidR="0014409D" w:rsidRDefault="0014409D" w:rsidP="00AE1E9B">
            <w:pPr>
              <w:pStyle w:val="a3"/>
              <w:ind w:firstLineChars="200" w:firstLine="420"/>
            </w:pPr>
            <w:r>
              <w:rPr>
                <w:rFonts w:ascii="ＭＳ 明朝" w:hAnsi="ＭＳ 明朝" w:hint="eastAsia"/>
              </w:rPr>
              <w:t>変　　更</w:t>
            </w:r>
          </w:p>
        </w:tc>
        <w:tc>
          <w:tcPr>
            <w:tcW w:w="48" w:type="dxa"/>
            <w:tcBorders>
              <w:bottom w:val="nil"/>
              <w:right w:val="single" w:sz="4" w:space="0" w:color="000000"/>
            </w:tcBorders>
          </w:tcPr>
          <w:p w14:paraId="294896AE" w14:textId="77777777" w:rsidR="0014409D" w:rsidRDefault="0014409D">
            <w:pPr>
              <w:pStyle w:val="a3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C94AC1" w14:textId="77777777" w:rsidR="00AE1E9B" w:rsidRDefault="00AE1E9B">
            <w:pPr>
              <w:pStyle w:val="a3"/>
              <w:rPr>
                <w:rFonts w:cs="Times New Roman" w:hint="eastAsia"/>
              </w:rPr>
            </w:pPr>
          </w:p>
          <w:p w14:paraId="2545BB23" w14:textId="77777777" w:rsidR="0014409D" w:rsidRDefault="0014409D" w:rsidP="00782F39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9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F28EC34" w14:textId="77777777" w:rsidR="00AE1E9B" w:rsidRDefault="0014409D">
            <w:pPr>
              <w:pStyle w:val="a3"/>
              <w:rPr>
                <w:rFonts w:ascii="ＭＳ 明朝" w:hAnsi="ＭＳ 明朝"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</w:p>
          <w:p w14:paraId="5FFA7376" w14:textId="77777777" w:rsidR="0014409D" w:rsidRDefault="0014409D" w:rsidP="00AE1E9B">
            <w:pPr>
              <w:pStyle w:val="a3"/>
              <w:ind w:firstLineChars="400" w:firstLine="840"/>
            </w:pPr>
            <w:r>
              <w:rPr>
                <w:rFonts w:ascii="ＭＳ 明朝" w:hAnsi="ＭＳ 明朝" w:hint="eastAsia"/>
              </w:rPr>
              <w:t>氏　　　　　名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62C575A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</w:p>
          <w:p w14:paraId="0E1FD73D" w14:textId="77777777" w:rsidR="0014409D" w:rsidRDefault="0014409D" w:rsidP="00AE1E9B">
            <w:pPr>
              <w:pStyle w:val="a3"/>
              <w:ind w:firstLineChars="100" w:firstLine="210"/>
            </w:pPr>
            <w:r>
              <w:rPr>
                <w:rFonts w:ascii="ＭＳ 明朝" w:hAnsi="ＭＳ 明朝" w:hint="eastAsia"/>
              </w:rPr>
              <w:t>学　年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690F3D5" w14:textId="77777777" w:rsidR="00AE1E9B" w:rsidRDefault="0014409D">
            <w:pPr>
              <w:pStyle w:val="a3"/>
              <w:rPr>
                <w:rFonts w:cs="Times New Roman"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</w:p>
          <w:p w14:paraId="31E726D2" w14:textId="77777777" w:rsidR="0014409D" w:rsidRDefault="0014409D" w:rsidP="00AE1E9B">
            <w:pPr>
              <w:pStyle w:val="a3"/>
              <w:ind w:firstLineChars="100" w:firstLine="210"/>
            </w:pPr>
            <w:r>
              <w:rPr>
                <w:rFonts w:ascii="ＭＳ 明朝" w:hAnsi="ＭＳ 明朝" w:hint="eastAsia"/>
              </w:rPr>
              <w:t>生　年　月　日</w:t>
            </w:r>
          </w:p>
        </w:tc>
      </w:tr>
      <w:tr w:rsidR="0014409D" w14:paraId="5F92A1E1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621"/>
        </w:trPr>
        <w:tc>
          <w:tcPr>
            <w:tcW w:w="1696" w:type="dxa"/>
            <w:gridSpan w:val="2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14:paraId="39B513C5" w14:textId="77777777" w:rsidR="0014409D" w:rsidRDefault="0014409D">
            <w:pPr>
              <w:pStyle w:val="a3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4474" w14:textId="77777777" w:rsidR="0014409D" w:rsidRDefault="0014409D">
            <w:pPr>
              <w:pStyle w:val="a3"/>
            </w:pPr>
          </w:p>
        </w:tc>
        <w:tc>
          <w:tcPr>
            <w:tcW w:w="2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8318D0" w14:textId="77777777" w:rsidR="0014409D" w:rsidRDefault="0014409D">
            <w:pPr>
              <w:pStyle w:val="a3"/>
            </w:pP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5BDB60" w14:textId="77777777" w:rsidR="0014409D" w:rsidRDefault="0014409D">
            <w:pPr>
              <w:pStyle w:val="a3"/>
            </w:pP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FBB66E" w14:textId="77777777" w:rsidR="0014409D" w:rsidRDefault="0014409D">
            <w:pPr>
              <w:pStyle w:val="a3"/>
            </w:pPr>
          </w:p>
        </w:tc>
      </w:tr>
      <w:tr w:rsidR="0014409D" w14:paraId="445E0C12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622"/>
        </w:trPr>
        <w:tc>
          <w:tcPr>
            <w:tcW w:w="169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5921C3" w14:textId="77777777" w:rsidR="0014409D" w:rsidRDefault="0014409D">
            <w:pPr>
              <w:pStyle w:val="a3"/>
              <w:wordWrap/>
              <w:spacing w:line="240" w:lineRule="auto"/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F454" w14:textId="77777777" w:rsidR="0014409D" w:rsidRDefault="0014409D">
            <w:pPr>
              <w:pStyle w:val="a3"/>
            </w:pP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5A2715" w14:textId="77777777" w:rsidR="0014409D" w:rsidRDefault="0014409D">
            <w:pPr>
              <w:pStyle w:val="a3"/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9A5867" w14:textId="77777777" w:rsidR="0014409D" w:rsidRDefault="0014409D">
            <w:pPr>
              <w:pStyle w:val="a3"/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3E1FFE" w14:textId="77777777" w:rsidR="0014409D" w:rsidRDefault="0014409D">
            <w:pPr>
              <w:pStyle w:val="a3"/>
            </w:pPr>
          </w:p>
        </w:tc>
      </w:tr>
      <w:tr w:rsidR="0014409D" w14:paraId="62FEFBF6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627"/>
        </w:trPr>
        <w:tc>
          <w:tcPr>
            <w:tcW w:w="169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01DC3D" w14:textId="77777777" w:rsidR="0014409D" w:rsidRDefault="0014409D">
            <w:pPr>
              <w:pStyle w:val="a3"/>
              <w:wordWrap/>
              <w:spacing w:line="240" w:lineRule="auto"/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F7DC" w14:textId="77777777" w:rsidR="0014409D" w:rsidRDefault="0014409D">
            <w:pPr>
              <w:pStyle w:val="a3"/>
            </w:pP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B39BC0" w14:textId="77777777" w:rsidR="0014409D" w:rsidRDefault="0014409D">
            <w:pPr>
              <w:pStyle w:val="a3"/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6ACCA5" w14:textId="77777777" w:rsidR="0014409D" w:rsidRDefault="0014409D">
            <w:pPr>
              <w:pStyle w:val="a3"/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39C31D" w14:textId="77777777" w:rsidR="0014409D" w:rsidRDefault="0014409D">
            <w:pPr>
              <w:pStyle w:val="a3"/>
            </w:pPr>
          </w:p>
        </w:tc>
      </w:tr>
    </w:tbl>
    <w:p w14:paraId="6B14F0B2" w14:textId="77777777" w:rsidR="0014409D" w:rsidRDefault="0014409D">
      <w:pPr>
        <w:pStyle w:val="a3"/>
        <w:spacing w:line="179" w:lineRule="exact"/>
      </w:pPr>
    </w:p>
    <w:p w14:paraId="1D62BED3" w14:textId="77777777" w:rsidR="0014409D" w:rsidRDefault="0014409D">
      <w:pPr>
        <w:pStyle w:val="a3"/>
        <w:spacing w:line="283" w:lineRule="exact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72"/>
        <w:gridCol w:w="424"/>
        <w:gridCol w:w="6572"/>
      </w:tblGrid>
      <w:tr w:rsidR="0014409D" w14:paraId="6454F71E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205"/>
        </w:trPr>
        <w:tc>
          <w:tcPr>
            <w:tcW w:w="1272" w:type="dxa"/>
            <w:tcBorders>
              <w:bottom w:val="nil"/>
            </w:tcBorders>
          </w:tcPr>
          <w:p w14:paraId="703F5654" w14:textId="77777777" w:rsidR="0014409D" w:rsidRDefault="0014409D">
            <w:pPr>
              <w:pStyle w:val="a3"/>
            </w:pPr>
            <w:r>
              <w:rPr>
                <w:rFonts w:eastAsia="Times New Roman" w:cs="Times New Roman"/>
              </w:rPr>
              <w:t xml:space="preserve">  </w:t>
            </w:r>
            <w:r w:rsidR="00782F39">
              <w:rPr>
                <w:rFonts w:cs="Times New Roman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事　　由</w:t>
            </w:r>
          </w:p>
        </w:tc>
        <w:tc>
          <w:tcPr>
            <w:tcW w:w="424" w:type="dxa"/>
            <w:tcBorders>
              <w:bottom w:val="nil"/>
              <w:right w:val="single" w:sz="4" w:space="0" w:color="000000"/>
            </w:tcBorders>
          </w:tcPr>
          <w:p w14:paraId="48DFBEC4" w14:textId="77777777" w:rsidR="0014409D" w:rsidRDefault="0014409D">
            <w:pPr>
              <w:pStyle w:val="a3"/>
            </w:pPr>
          </w:p>
        </w:tc>
        <w:tc>
          <w:tcPr>
            <w:tcW w:w="657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A62E8F" w14:textId="77777777" w:rsidR="0014409D" w:rsidRDefault="0014409D">
            <w:pPr>
              <w:pStyle w:val="a3"/>
            </w:pPr>
          </w:p>
        </w:tc>
      </w:tr>
      <w:tr w:rsidR="0014409D" w14:paraId="32121E80" w14:textId="77777777" w:rsidTr="00782F39">
        <w:tblPrEx>
          <w:tblCellMar>
            <w:top w:w="0" w:type="dxa"/>
            <w:bottom w:w="0" w:type="dxa"/>
          </w:tblCellMar>
        </w:tblPrEx>
        <w:trPr>
          <w:cantSplit/>
          <w:trHeight w:hRule="exact" w:val="825"/>
        </w:trPr>
        <w:tc>
          <w:tcPr>
            <w:tcW w:w="1696" w:type="dxa"/>
            <w:gridSpan w:val="2"/>
            <w:tcBorders>
              <w:left w:val="nil"/>
              <w:bottom w:val="nil"/>
              <w:right w:val="single" w:sz="4" w:space="0" w:color="000000"/>
            </w:tcBorders>
          </w:tcPr>
          <w:p w14:paraId="2A992B91" w14:textId="77777777" w:rsidR="0014409D" w:rsidRDefault="0014409D">
            <w:pPr>
              <w:pStyle w:val="a3"/>
            </w:pPr>
          </w:p>
        </w:tc>
        <w:tc>
          <w:tcPr>
            <w:tcW w:w="65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2235" w14:textId="77777777" w:rsidR="0014409D" w:rsidRDefault="0014409D">
            <w:pPr>
              <w:pStyle w:val="a3"/>
            </w:pPr>
          </w:p>
        </w:tc>
      </w:tr>
    </w:tbl>
    <w:p w14:paraId="7C28E6C5" w14:textId="77777777" w:rsidR="0014409D" w:rsidRDefault="0014409D">
      <w:pPr>
        <w:pStyle w:val="a3"/>
        <w:spacing w:line="179" w:lineRule="exact"/>
      </w:pPr>
    </w:p>
    <w:p w14:paraId="4829FE57" w14:textId="77777777" w:rsidR="0014409D" w:rsidRDefault="0014409D">
      <w:pPr>
        <w:pStyle w:val="a3"/>
        <w:spacing w:line="283" w:lineRule="exact"/>
      </w:pPr>
    </w:p>
    <w:p w14:paraId="0E0F234E" w14:textId="77777777" w:rsidR="0014409D" w:rsidRDefault="0014409D">
      <w:pPr>
        <w:pStyle w:val="a3"/>
        <w:spacing w:line="283" w:lineRule="exact"/>
      </w:pPr>
      <w:r>
        <w:rPr>
          <w:rFonts w:ascii="ＭＳ 明朝" w:hAnsi="ＭＳ 明朝" w:hint="eastAsia"/>
        </w:rPr>
        <w:t>上記の通り登録選手の変更をお願いいたします。</w:t>
      </w:r>
    </w:p>
    <w:p w14:paraId="75CA16B0" w14:textId="77777777" w:rsidR="0014409D" w:rsidRDefault="0014409D">
      <w:pPr>
        <w:pStyle w:val="a3"/>
        <w:spacing w:line="283" w:lineRule="exact"/>
      </w:pPr>
    </w:p>
    <w:p w14:paraId="64D55658" w14:textId="3B25683F" w:rsidR="0014409D" w:rsidRPr="0044539E" w:rsidRDefault="004E5744">
      <w:pPr>
        <w:pStyle w:val="a3"/>
        <w:spacing w:line="283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</w:t>
      </w:r>
      <w:r w:rsidR="002E05E3">
        <w:rPr>
          <w:rFonts w:ascii="ＭＳ 明朝" w:hAnsi="ＭＳ 明朝" w:hint="eastAsia"/>
        </w:rPr>
        <w:t>８</w:t>
      </w:r>
      <w:r w:rsidR="0014409D">
        <w:rPr>
          <w:rFonts w:ascii="ＭＳ 明朝" w:hAnsi="ＭＳ 明朝" w:hint="eastAsia"/>
        </w:rPr>
        <w:t>年　　月　　日</w:t>
      </w:r>
    </w:p>
    <w:p w14:paraId="675E6A46" w14:textId="77777777" w:rsidR="0014409D" w:rsidRDefault="0014409D">
      <w:pPr>
        <w:pStyle w:val="a3"/>
        <w:spacing w:line="283" w:lineRule="exact"/>
      </w:pPr>
    </w:p>
    <w:p w14:paraId="2C1FE662" w14:textId="77777777" w:rsidR="0014409D" w:rsidRDefault="0014409D">
      <w:pPr>
        <w:pStyle w:val="a3"/>
        <w:spacing w:line="283" w:lineRule="exact"/>
      </w:pPr>
      <w:r>
        <w:rPr>
          <w:rFonts w:ascii="ＭＳ 明朝" w:hAnsi="ＭＳ 明朝" w:hint="eastAsia"/>
        </w:rPr>
        <w:t xml:space="preserve">　　　　　　　　　　　　　　　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ＭＳ 明朝" w:hAnsi="ＭＳ 明朝" w:hint="eastAsia"/>
        </w:rPr>
        <w:t>高等学校　校　長　　　　　　　　　　　　　印</w:t>
      </w:r>
    </w:p>
    <w:p w14:paraId="5ED6071B" w14:textId="77777777" w:rsidR="0014409D" w:rsidRDefault="0014409D">
      <w:pPr>
        <w:pStyle w:val="a3"/>
        <w:spacing w:line="283" w:lineRule="exact"/>
      </w:pPr>
    </w:p>
    <w:sectPr w:rsidR="0014409D" w:rsidSect="00782F39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D5AC9" w14:textId="77777777" w:rsidR="005267EA" w:rsidRDefault="005267EA" w:rsidP="00782F39">
      <w:r>
        <w:separator/>
      </w:r>
    </w:p>
  </w:endnote>
  <w:endnote w:type="continuationSeparator" w:id="0">
    <w:p w14:paraId="4FA7E29D" w14:textId="77777777" w:rsidR="005267EA" w:rsidRDefault="005267EA" w:rsidP="0078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D1D2" w14:textId="77777777" w:rsidR="005267EA" w:rsidRDefault="005267EA" w:rsidP="00782F39">
      <w:r>
        <w:separator/>
      </w:r>
    </w:p>
  </w:footnote>
  <w:footnote w:type="continuationSeparator" w:id="0">
    <w:p w14:paraId="4B846981" w14:textId="77777777" w:rsidR="005267EA" w:rsidRDefault="005267EA" w:rsidP="00782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9D"/>
    <w:rsid w:val="00027477"/>
    <w:rsid w:val="000A07C3"/>
    <w:rsid w:val="000B79DF"/>
    <w:rsid w:val="0014409D"/>
    <w:rsid w:val="002E05E3"/>
    <w:rsid w:val="002E400B"/>
    <w:rsid w:val="00425D6F"/>
    <w:rsid w:val="0044539E"/>
    <w:rsid w:val="004A7026"/>
    <w:rsid w:val="004E5744"/>
    <w:rsid w:val="005267EA"/>
    <w:rsid w:val="00587F6B"/>
    <w:rsid w:val="00597751"/>
    <w:rsid w:val="005B2DEC"/>
    <w:rsid w:val="00601331"/>
    <w:rsid w:val="00607167"/>
    <w:rsid w:val="00631A8C"/>
    <w:rsid w:val="006346A2"/>
    <w:rsid w:val="007049FB"/>
    <w:rsid w:val="007136CA"/>
    <w:rsid w:val="00782F39"/>
    <w:rsid w:val="007C669E"/>
    <w:rsid w:val="009554CC"/>
    <w:rsid w:val="009B1A92"/>
    <w:rsid w:val="009E4050"/>
    <w:rsid w:val="00A008FB"/>
    <w:rsid w:val="00AE1E9B"/>
    <w:rsid w:val="00B71291"/>
    <w:rsid w:val="00BD0B5D"/>
    <w:rsid w:val="00C535AC"/>
    <w:rsid w:val="00C54736"/>
    <w:rsid w:val="00D03545"/>
    <w:rsid w:val="00D67BCA"/>
    <w:rsid w:val="00F06812"/>
    <w:rsid w:val="00F40BBD"/>
    <w:rsid w:val="00F643F5"/>
    <w:rsid w:val="00FC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E41D1E"/>
  <w15:chartTrackingRefBased/>
  <w15:docId w15:val="{CC029E06-63A5-49F6-A49F-A14ED23C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z w:val="21"/>
      <w:szCs w:val="21"/>
    </w:rPr>
  </w:style>
  <w:style w:type="paragraph" w:styleId="a4">
    <w:name w:val="Balloon Text"/>
    <w:basedOn w:val="a"/>
    <w:semiHidden/>
    <w:rsid w:val="00631A8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782F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782F3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782F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782F3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大会要項添付用</vt:lpstr>
      <vt:lpstr>大会要項添付用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大会要項添付用</dc:title>
  <dc:subject/>
  <dc:creator>buden</dc:creator>
  <cp:keywords/>
  <cp:lastModifiedBy>Naoki Okada</cp:lastModifiedBy>
  <cp:revision>2</cp:revision>
  <cp:lastPrinted>2009-11-17T07:37:00Z</cp:lastPrinted>
  <dcterms:created xsi:type="dcterms:W3CDTF">2026-08-25T07:33:00Z</dcterms:created>
  <dcterms:modified xsi:type="dcterms:W3CDTF">2026-08-25T07:33:00Z</dcterms:modified>
</cp:coreProperties>
</file>